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D0844" w14:textId="77777777" w:rsidR="003C099A" w:rsidRPr="003C099A" w:rsidRDefault="003C099A" w:rsidP="003C099A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</w:pPr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The application </w:t>
      </w:r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test.onboard.b2b.dsv.com</w:t>
      </w:r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 is vulnerable to unrestricted file upload on page </w:t>
      </w:r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/</w:t>
      </w:r>
      <w:proofErr w:type="spellStart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dsv</w:t>
      </w:r>
      <w:proofErr w:type="spellEnd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/sponsor/module/</w:t>
      </w:r>
      <w:proofErr w:type="spellStart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fileManagement</w:t>
      </w:r>
      <w:proofErr w:type="spellEnd"/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, in the parameter </w:t>
      </w:r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en-US" w:eastAsia="pl-PL"/>
        </w:rPr>
        <w:t>filename</w:t>
      </w:r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.</w:t>
      </w:r>
    </w:p>
    <w:p w14:paraId="78430AAA" w14:textId="77777777" w:rsidR="003C099A" w:rsidRPr="003C099A" w:rsidRDefault="003C099A" w:rsidP="003C099A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</w:pPr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Note: Although it is not possible to execute the file, other users can download it, which could be a malicious file.</w:t>
      </w:r>
    </w:p>
    <w:p w14:paraId="3EFD269A" w14:textId="77777777" w:rsidR="003C099A" w:rsidRPr="003C099A" w:rsidRDefault="003C099A" w:rsidP="003C099A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proofErr w:type="spellStart"/>
      <w:r w:rsidRPr="003C099A"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>Upload</w:t>
      </w:r>
      <w:proofErr w:type="spellEnd"/>
      <w:r w:rsidRPr="003C099A"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>:</w:t>
      </w:r>
    </w:p>
    <w:p w14:paraId="10BEABC1" w14:textId="77777777" w:rsidR="003C099A" w:rsidRPr="003C099A" w:rsidRDefault="003C099A" w:rsidP="003C099A">
      <w:pPr>
        <w:shd w:val="clear" w:color="auto" w:fill="FFFFFF"/>
        <w:tabs>
          <w:tab w:val="left" w:pos="295"/>
          <w:tab w:val="center" w:pos="4536"/>
        </w:tabs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r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w:drawing>
          <wp:inline distT="0" distB="0" distL="0" distR="0" wp14:anchorId="457A3063" wp14:editId="7B9F20B3">
            <wp:extent cx="7586734" cy="395537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61" cy="39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ab/>
      </w:r>
      <w:r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w:drawing>
          <wp:inline distT="0" distB="0" distL="0" distR="0" wp14:anchorId="22B671F5" wp14:editId="4C3E9274">
            <wp:extent cx="5760720" cy="239738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ab/>
      </w:r>
      <w:r w:rsidRPr="003C099A"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mc:AlternateContent>
          <mc:Choice Requires="wps">
            <w:drawing>
              <wp:inline distT="0" distB="0" distL="0" distR="0" wp14:anchorId="66FE1390" wp14:editId="3C41755F">
                <wp:extent cx="304800" cy="304800"/>
                <wp:effectExtent l="0" t="0" r="0" b="0"/>
                <wp:docPr id="4" name="Rectangle 4" descr="08e340a2-f5af-484b-a756-8c53665b28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74FAD" id="Rectangle 4" o:spid="_x0000_s1026" alt="08e340a2-f5af-484b-a756-8c53665b28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CFBB5D" w14:textId="77777777" w:rsidR="003C099A" w:rsidRPr="003C099A" w:rsidRDefault="003C099A" w:rsidP="003C099A">
      <w:pPr>
        <w:shd w:val="clear" w:color="auto" w:fill="FFFFFF"/>
        <w:spacing w:after="150" w:line="240" w:lineRule="auto"/>
        <w:jc w:val="center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r w:rsidRPr="003C099A"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mc:AlternateContent>
          <mc:Choice Requires="wps">
            <w:drawing>
              <wp:inline distT="0" distB="0" distL="0" distR="0" wp14:anchorId="026F7201" wp14:editId="087533F5">
                <wp:extent cx="304800" cy="304800"/>
                <wp:effectExtent l="0" t="0" r="0" b="0"/>
                <wp:docPr id="3" name="Rectangle 3" descr="975fc90f-56c6-487f-a83b-adc0602917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8A2AE" id="Rectangle 3" o:spid="_x0000_s1026" alt="975fc90f-56c6-487f-a83b-adc06029174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553DE17" w14:textId="77777777" w:rsidR="003C099A" w:rsidRPr="003C099A" w:rsidRDefault="003C099A" w:rsidP="003C099A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r w:rsidRPr="003C099A"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 xml:space="preserve">File </w:t>
      </w:r>
      <w:proofErr w:type="spellStart"/>
      <w:r w:rsidRPr="003C099A"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>uploaded</w:t>
      </w:r>
      <w:proofErr w:type="spellEnd"/>
      <w:r w:rsidRPr="003C099A"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  <w:t>:</w:t>
      </w:r>
    </w:p>
    <w:p w14:paraId="1D7BE336" w14:textId="77777777" w:rsidR="003C099A" w:rsidRPr="003C099A" w:rsidRDefault="003C099A" w:rsidP="003C099A">
      <w:pPr>
        <w:shd w:val="clear" w:color="auto" w:fill="FFFFFF"/>
        <w:spacing w:after="150" w:line="240" w:lineRule="auto"/>
        <w:jc w:val="center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r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w:lastRenderedPageBreak/>
        <w:drawing>
          <wp:inline distT="0" distB="0" distL="0" distR="0" wp14:anchorId="1356FC33" wp14:editId="0B15F1DC">
            <wp:extent cx="6971951" cy="223058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765" cy="225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3EC3822" wp14:editId="7832632D">
                <wp:extent cx="304800" cy="304800"/>
                <wp:effectExtent l="0" t="0" r="0" b="0"/>
                <wp:docPr id="7" name="Rectangle 7" descr="a3d6d2fd-f220-44a0-a68c-0bbb8795fc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13CC8" id="Rectangle 7" o:spid="_x0000_s1026" alt="a3d6d2fd-f220-44a0-a68c-0bbb8795fc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C099A">
        <w:rPr>
          <w:rFonts w:ascii="Lato" w:eastAsia="Times New Roman" w:hAnsi="Lato" w:cs="Times New Roman"/>
          <w:noProof/>
          <w:color w:val="656D78"/>
          <w:sz w:val="23"/>
          <w:szCs w:val="23"/>
          <w:lang w:val="pl-PL" w:eastAsia="pl-PL"/>
        </w:rPr>
        <mc:AlternateContent>
          <mc:Choice Requires="wps">
            <w:drawing>
              <wp:inline distT="0" distB="0" distL="0" distR="0" wp14:anchorId="4013B061" wp14:editId="4E625CF8">
                <wp:extent cx="304800" cy="304800"/>
                <wp:effectExtent l="0" t="0" r="0" b="0"/>
                <wp:docPr id="1" name="Rectangle 1" descr="a3d6d2fd-f220-44a0-a68c-0bbb8795fc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6A590" id="Rectangle 1" o:spid="_x0000_s1026" alt="a3d6d2fd-f220-44a0-a68c-0bbb8795fc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4C853B4" w14:textId="77777777" w:rsidR="003C099A" w:rsidRPr="003C099A" w:rsidRDefault="003C099A" w:rsidP="003C099A">
      <w:pPr>
        <w:shd w:val="clear" w:color="auto" w:fill="FFFFFF"/>
        <w:spacing w:after="150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proofErr w:type="spellStart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pl-PL" w:eastAsia="pl-PL"/>
        </w:rPr>
        <w:t>Recommendations</w:t>
      </w:r>
      <w:proofErr w:type="spellEnd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pl-PL" w:eastAsia="pl-PL"/>
        </w:rPr>
        <w:t>:</w:t>
      </w:r>
    </w:p>
    <w:p w14:paraId="043FE601" w14:textId="77777777" w:rsidR="003C099A" w:rsidRPr="003C099A" w:rsidRDefault="003C099A" w:rsidP="003C099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</w:pPr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 xml:space="preserve">Use a whitelist approach to validate the file extension and name on the server </w:t>
      </w:r>
      <w:proofErr w:type="gramStart"/>
      <w:r w:rsidRPr="003C099A">
        <w:rPr>
          <w:rFonts w:ascii="Lato" w:eastAsia="Times New Roman" w:hAnsi="Lato" w:cs="Times New Roman"/>
          <w:color w:val="656D78"/>
          <w:sz w:val="23"/>
          <w:szCs w:val="23"/>
          <w:lang w:val="en-US" w:eastAsia="pl-PL"/>
        </w:rPr>
        <w:t>side;</w:t>
      </w:r>
      <w:proofErr w:type="gramEnd"/>
    </w:p>
    <w:p w14:paraId="22675E07" w14:textId="77777777" w:rsidR="003C099A" w:rsidRPr="003C099A" w:rsidRDefault="003C099A" w:rsidP="003C099A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proofErr w:type="spellStart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pl-PL" w:eastAsia="pl-PL"/>
        </w:rPr>
        <w:t>References</w:t>
      </w:r>
      <w:proofErr w:type="spellEnd"/>
      <w:r w:rsidRPr="003C099A">
        <w:rPr>
          <w:rFonts w:ascii="Lato" w:eastAsia="Times New Roman" w:hAnsi="Lato" w:cs="Times New Roman"/>
          <w:b/>
          <w:bCs/>
          <w:color w:val="656D78"/>
          <w:sz w:val="23"/>
          <w:szCs w:val="23"/>
          <w:lang w:val="pl-PL" w:eastAsia="pl-PL"/>
        </w:rPr>
        <w:t>:</w:t>
      </w:r>
    </w:p>
    <w:p w14:paraId="728EE5B7" w14:textId="77777777" w:rsidR="003C099A" w:rsidRPr="003C099A" w:rsidRDefault="003C099A" w:rsidP="003C099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56D78"/>
          <w:sz w:val="23"/>
          <w:szCs w:val="23"/>
          <w:lang w:val="pl-PL" w:eastAsia="pl-PL"/>
        </w:rPr>
      </w:pPr>
      <w:hyperlink r:id="rId12" w:history="1">
        <w:r w:rsidRPr="003C099A">
          <w:rPr>
            <w:rFonts w:ascii="Lato" w:eastAsia="Times New Roman" w:hAnsi="Lato" w:cs="Times New Roman"/>
            <w:color w:val="3B73AF"/>
            <w:sz w:val="23"/>
            <w:szCs w:val="23"/>
            <w:u w:val="single"/>
            <w:lang w:val="pl-PL" w:eastAsia="pl-PL"/>
          </w:rPr>
          <w:t>https://owasp.org/www-community/vulnerabilities/Unrestricted_File_Upload</w:t>
        </w:r>
      </w:hyperlink>
    </w:p>
    <w:p w14:paraId="6F0FA001" w14:textId="77777777" w:rsidR="007D52F4" w:rsidRPr="003C099A" w:rsidRDefault="007D52F4" w:rsidP="00882431">
      <w:pPr>
        <w:rPr>
          <w:lang w:val="pl-PL"/>
        </w:rPr>
      </w:pPr>
    </w:p>
    <w:sectPr w:rsidR="007D52F4" w:rsidRPr="003C099A" w:rsidSect="000A710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33705" w14:textId="77777777" w:rsidR="003C099A" w:rsidRDefault="003C099A" w:rsidP="00C65519">
      <w:pPr>
        <w:spacing w:after="0" w:line="240" w:lineRule="auto"/>
      </w:pPr>
      <w:r>
        <w:separator/>
      </w:r>
    </w:p>
  </w:endnote>
  <w:endnote w:type="continuationSeparator" w:id="0">
    <w:p w14:paraId="5FAABD79" w14:textId="77777777" w:rsidR="003C099A" w:rsidRDefault="003C099A" w:rsidP="00C6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772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8CACC2" w14:textId="77777777" w:rsidR="00C65519" w:rsidRDefault="00C655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C43F9" w14:textId="77777777" w:rsidR="00C65519" w:rsidRDefault="00C65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74535" w14:textId="77777777" w:rsidR="003C099A" w:rsidRDefault="003C099A" w:rsidP="00C65519">
      <w:pPr>
        <w:spacing w:after="0" w:line="240" w:lineRule="auto"/>
      </w:pPr>
      <w:r>
        <w:separator/>
      </w:r>
    </w:p>
  </w:footnote>
  <w:footnote w:type="continuationSeparator" w:id="0">
    <w:p w14:paraId="3181CB79" w14:textId="77777777" w:rsidR="003C099A" w:rsidRDefault="003C099A" w:rsidP="00C65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088E9" w14:textId="77777777" w:rsidR="00C65519" w:rsidRDefault="00C6551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DC7AB6" wp14:editId="415C73C1">
          <wp:simplePos x="0" y="0"/>
          <wp:positionH relativeFrom="column">
            <wp:posOffset>4901806</wp:posOffset>
          </wp:positionH>
          <wp:positionV relativeFrom="paragraph">
            <wp:posOffset>-197332</wp:posOffset>
          </wp:positionV>
          <wp:extent cx="1102995" cy="532130"/>
          <wp:effectExtent l="0" t="0" r="1905" b="1270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Header</w:t>
    </w:r>
  </w:p>
  <w:p w14:paraId="6CE11E78" w14:textId="77777777" w:rsidR="00C65519" w:rsidRDefault="00C655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6FE35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56AE8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F713B4A"/>
    <w:multiLevelType w:val="hybridMultilevel"/>
    <w:tmpl w:val="AEE4F090"/>
    <w:lvl w:ilvl="0" w:tplc="28FE22A4">
      <w:start w:val="1"/>
      <w:numFmt w:val="decimal"/>
      <w:pStyle w:val="Bulletpoin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512B4"/>
    <w:multiLevelType w:val="multilevel"/>
    <w:tmpl w:val="5A08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7E26D3"/>
    <w:multiLevelType w:val="multilevel"/>
    <w:tmpl w:val="4CCC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4462376">
    <w:abstractNumId w:val="2"/>
  </w:num>
  <w:num w:numId="2" w16cid:durableId="1726180821">
    <w:abstractNumId w:val="1"/>
  </w:num>
  <w:num w:numId="3" w16cid:durableId="1337535029">
    <w:abstractNumId w:val="0"/>
  </w:num>
  <w:num w:numId="4" w16cid:durableId="1358198130">
    <w:abstractNumId w:val="4"/>
  </w:num>
  <w:num w:numId="5" w16cid:durableId="1760104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9A"/>
    <w:rsid w:val="000446B3"/>
    <w:rsid w:val="000A710A"/>
    <w:rsid w:val="0024440E"/>
    <w:rsid w:val="003C099A"/>
    <w:rsid w:val="00723C9D"/>
    <w:rsid w:val="007D52F4"/>
    <w:rsid w:val="00882431"/>
    <w:rsid w:val="00C65519"/>
    <w:rsid w:val="00DB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CF0D4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446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446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446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32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0446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2444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3247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46B3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446B3"/>
    <w:rPr>
      <w:rFonts w:asciiTheme="majorHAnsi" w:eastAsiaTheme="majorEastAsia" w:hAnsiTheme="majorHAnsi" w:cstheme="majorBidi"/>
      <w:b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0446B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6B3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446B3"/>
    <w:pPr>
      <w:numPr>
        <w:ilvl w:val="1"/>
      </w:numPr>
    </w:pPr>
    <w:rPr>
      <w:rFonts w:eastAsiaTheme="minorEastAsia"/>
      <w:b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446B3"/>
    <w:rPr>
      <w:rFonts w:eastAsiaTheme="minorEastAsia"/>
      <w:b/>
      <w:spacing w:val="15"/>
      <w:sz w:val="32"/>
    </w:rPr>
  </w:style>
  <w:style w:type="character" w:styleId="SubtleEmphasis">
    <w:name w:val="Subtle Emphasis"/>
    <w:basedOn w:val="DefaultParagraphFont"/>
    <w:uiPriority w:val="19"/>
    <w:rsid w:val="000446B3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rsid w:val="000446B3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46B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0446B3"/>
    <w:pPr>
      <w:framePr w:wrap="notBeside" w:vAnchor="text" w:hAnchor="text" w:y="1"/>
      <w:spacing w:before="360" w:after="360"/>
      <w:ind w:left="862" w:right="862"/>
      <w:jc w:val="center"/>
    </w:pPr>
    <w:rPr>
      <w:b/>
      <w:i/>
      <w:iCs/>
      <w:color w:val="0431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46B3"/>
    <w:rPr>
      <w:b/>
      <w:i/>
      <w:iCs/>
      <w:color w:val="0431A6" w:themeColor="accent1"/>
    </w:rPr>
  </w:style>
  <w:style w:type="character" w:styleId="Strong">
    <w:name w:val="Strong"/>
    <w:basedOn w:val="DefaultParagraphFont"/>
    <w:uiPriority w:val="22"/>
    <w:qFormat/>
    <w:rsid w:val="000446B3"/>
    <w:rPr>
      <w:b/>
      <w:bCs/>
    </w:rPr>
  </w:style>
  <w:style w:type="character" w:styleId="Emphasis">
    <w:name w:val="Emphasis"/>
    <w:basedOn w:val="DefaultParagraphFont"/>
    <w:uiPriority w:val="20"/>
    <w:rsid w:val="000446B3"/>
    <w:rPr>
      <w:rFonts w:asciiTheme="minorHAnsi" w:hAnsiTheme="minorHAnsi"/>
      <w:b/>
      <w:i w:val="0"/>
      <w:iCs/>
      <w:sz w:val="22"/>
    </w:rPr>
  </w:style>
  <w:style w:type="character" w:styleId="IntenseEmphasis">
    <w:name w:val="Intense Emphasis"/>
    <w:basedOn w:val="DefaultParagraphFont"/>
    <w:uiPriority w:val="21"/>
    <w:rsid w:val="000446B3"/>
    <w:rPr>
      <w:rFonts w:asciiTheme="minorHAnsi" w:hAnsiTheme="minorHAnsi"/>
      <w:b/>
      <w:i w:val="0"/>
      <w:iCs/>
      <w:color w:val="0431A6" w:themeColor="accent1"/>
      <w:sz w:val="22"/>
    </w:rPr>
  </w:style>
  <w:style w:type="character" w:styleId="SubtleReference">
    <w:name w:val="Subtle Reference"/>
    <w:basedOn w:val="DefaultParagraphFont"/>
    <w:uiPriority w:val="31"/>
    <w:rsid w:val="000446B3"/>
    <w:rPr>
      <w:rFonts w:asciiTheme="minorHAnsi" w:hAnsiTheme="minorHAnsi"/>
      <w:caps w:val="0"/>
      <w:smallCaps/>
      <w:color w:val="auto"/>
      <w:sz w:val="22"/>
    </w:rPr>
  </w:style>
  <w:style w:type="character" w:styleId="IntenseReference">
    <w:name w:val="Intense Reference"/>
    <w:basedOn w:val="DefaultParagraphFont"/>
    <w:uiPriority w:val="32"/>
    <w:rsid w:val="000446B3"/>
    <w:rPr>
      <w:rFonts w:asciiTheme="minorHAnsi" w:hAnsiTheme="minorHAnsi"/>
      <w:b/>
      <w:bCs/>
      <w:smallCaps/>
      <w:color w:val="0431A6" w:themeColor="accent1"/>
      <w:spacing w:val="5"/>
      <w:sz w:val="22"/>
    </w:rPr>
  </w:style>
  <w:style w:type="character" w:styleId="BookTitle">
    <w:name w:val="Book Title"/>
    <w:basedOn w:val="DefaultParagraphFont"/>
    <w:uiPriority w:val="33"/>
    <w:rsid w:val="000446B3"/>
    <w:rPr>
      <w:rFonts w:asciiTheme="minorHAnsi" w:hAnsiTheme="minorHAnsi"/>
      <w:b/>
      <w:bCs/>
      <w:i w:val="0"/>
      <w:iCs/>
      <w:spacing w:val="5"/>
      <w:sz w:val="40"/>
    </w:rPr>
  </w:style>
  <w:style w:type="paragraph" w:styleId="ListParagraph">
    <w:name w:val="List Paragraph"/>
    <w:basedOn w:val="Normal"/>
    <w:uiPriority w:val="34"/>
    <w:rsid w:val="000446B3"/>
    <w:pPr>
      <w:ind w:left="720"/>
      <w:contextualSpacing/>
    </w:pPr>
  </w:style>
  <w:style w:type="paragraph" w:styleId="NoSpacing">
    <w:name w:val="No Spacing"/>
    <w:link w:val="NoSpacingChar"/>
    <w:autoRedefine/>
    <w:uiPriority w:val="1"/>
    <w:qFormat/>
    <w:rsid w:val="000446B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46B3"/>
    <w:rPr>
      <w:rFonts w:asciiTheme="majorHAnsi" w:eastAsiaTheme="majorEastAsia" w:hAnsiTheme="majorHAnsi" w:cstheme="majorBidi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446B3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24440E"/>
    <w:rPr>
      <w:rFonts w:asciiTheme="majorHAnsi" w:eastAsiaTheme="majorEastAsia" w:hAnsiTheme="majorHAnsi" w:cstheme="majorBidi"/>
      <w:color w:val="03247C" w:themeColor="accent1" w:themeShade="BF"/>
    </w:rPr>
  </w:style>
  <w:style w:type="paragraph" w:customStyle="1" w:styleId="Bulletpoint">
    <w:name w:val="Bullet point"/>
    <w:basedOn w:val="NoSpacing"/>
    <w:link w:val="BulletpointChar"/>
    <w:qFormat/>
    <w:rsid w:val="0024440E"/>
    <w:pPr>
      <w:numPr>
        <w:numId w:val="1"/>
      </w:numPr>
    </w:pPr>
  </w:style>
  <w:style w:type="character" w:customStyle="1" w:styleId="NoSpacingChar">
    <w:name w:val="No Spacing Char"/>
    <w:basedOn w:val="DefaultParagraphFont"/>
    <w:link w:val="NoSpacing"/>
    <w:uiPriority w:val="1"/>
    <w:rsid w:val="0024440E"/>
  </w:style>
  <w:style w:type="character" w:customStyle="1" w:styleId="BulletpointChar">
    <w:name w:val="Bullet point Char"/>
    <w:basedOn w:val="NoSpacingChar"/>
    <w:link w:val="Bulletpoint"/>
    <w:rsid w:val="0024440E"/>
  </w:style>
  <w:style w:type="paragraph" w:styleId="ListBullet">
    <w:name w:val="List Bullet"/>
    <w:basedOn w:val="Normal"/>
    <w:uiPriority w:val="99"/>
    <w:semiHidden/>
    <w:unhideWhenUsed/>
    <w:rsid w:val="00C65519"/>
    <w:pPr>
      <w:numPr>
        <w:numId w:val="2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C65519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19"/>
  </w:style>
  <w:style w:type="paragraph" w:styleId="Footer">
    <w:name w:val="footer"/>
    <w:basedOn w:val="Normal"/>
    <w:link w:val="FooterChar"/>
    <w:uiPriority w:val="99"/>
    <w:unhideWhenUsed/>
    <w:rsid w:val="00C65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519"/>
  </w:style>
  <w:style w:type="paragraph" w:styleId="NormalWeb">
    <w:name w:val="Normal (Web)"/>
    <w:basedOn w:val="Normal"/>
    <w:uiPriority w:val="99"/>
    <w:semiHidden/>
    <w:unhideWhenUsed/>
    <w:rsid w:val="003C0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semiHidden/>
    <w:unhideWhenUsed/>
    <w:rsid w:val="003C09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5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owasp.org/www-community/vulnerabilities/Unrestricted_File_Uploa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ambir.Kaur\AppData\Local\Temp\1\Templafy\WordVsto\vqnob1l2.dotx" TargetMode="External"/></Relationships>
</file>

<file path=word/theme/theme1.xml><?xml version="1.0" encoding="utf-8"?>
<a:theme xmlns:a="http://schemas.openxmlformats.org/drawingml/2006/main" name="Office Theme">
  <a:themeElements>
    <a:clrScheme name="DSV 2023">
      <a:dk1>
        <a:sysClr val="windowText" lastClr="000000"/>
      </a:dk1>
      <a:lt1>
        <a:sysClr val="window" lastClr="FFFFFF"/>
      </a:lt1>
      <a:dk2>
        <a:srgbClr val="002664"/>
      </a:dk2>
      <a:lt2>
        <a:srgbClr val="DBDCDD"/>
      </a:lt2>
      <a:accent1>
        <a:srgbClr val="0431A6"/>
      </a:accent1>
      <a:accent2>
        <a:srgbClr val="4B87E0"/>
      </a:accent2>
      <a:accent3>
        <a:srgbClr val="00682A"/>
      </a:accent3>
      <a:accent4>
        <a:srgbClr val="B6551E"/>
      </a:accent4>
      <a:accent5>
        <a:srgbClr val="FFCA0C"/>
      </a:accent5>
      <a:accent6>
        <a:srgbClr val="2F3135"/>
      </a:accent6>
      <a:hlink>
        <a:srgbClr val="0431A6"/>
      </a:hlink>
      <a:folHlink>
        <a:srgbClr val="4B87E0"/>
      </a:folHlink>
    </a:clrScheme>
    <a:fontScheme name="DS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Blank_DSV 2023 (1)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F3F6B499-126F-4EC6-8BED-8C45E4B24EB4}">
  <ds:schemaRefs/>
</ds:datastoreItem>
</file>

<file path=customXml/itemProps2.xml><?xml version="1.0" encoding="utf-8"?>
<ds:datastoreItem xmlns:ds="http://schemas.openxmlformats.org/officeDocument/2006/customXml" ds:itemID="{46B7419A-ECED-446F-82CB-06A8A8B338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vqnob1l2</Template>
  <TotalTime>0</TotalTime>
  <Pages>2</Pages>
  <Words>83</Words>
  <Characters>500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2023-07-21T09:39:00Z</dcterms:created>
  <dcterms:modified xsi:type="dcterms:W3CDTF">2023-07-21T09:42:00Z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dsv</vt:lpwstr>
  </property>
  <property fmtid="{D5CDD505-2E9C-101B-9397-08002B2CF9AE}" pid="3" name="TemplafyTemplateId">
    <vt:lpwstr>638149084407518241</vt:lpwstr>
  </property>
  <property fmtid="{D5CDD505-2E9C-101B-9397-08002B2CF9AE}" pid="4" name="TemplafyUserProfileId">
    <vt:lpwstr>637995338618339438</vt:lpwstr>
  </property>
  <property fmtid="{D5CDD505-2E9C-101B-9397-08002B2CF9AE}" pid="5" name="TemplafyLanguageCode">
    <vt:lpwstr>en-US</vt:lpwstr>
  </property>
  <property fmtid="{D5CDD505-2E9C-101B-9397-08002B2CF9AE}" pid="6" name="TemplafyFromBlank">
    <vt:bool>true</vt:bool>
  </property>
</Properties>
</file>